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E47" w:rsidRDefault="007B3E47" w:rsidP="007B3E47">
      <w:pPr>
        <w:rPr>
          <w:sz w:val="2"/>
          <w:szCs w:val="2"/>
        </w:rPr>
      </w:pPr>
    </w:p>
    <w:p w:rsidR="007B3E47" w:rsidRDefault="007B3E47" w:rsidP="007B3E47"/>
    <w:p w:rsidR="007B3E47" w:rsidRDefault="007B3E47" w:rsidP="007B3E47">
      <w:pPr>
        <w:pStyle w:val="31"/>
        <w:shd w:val="clear" w:color="auto" w:fill="auto"/>
        <w:spacing w:after="252"/>
        <w:ind w:left="6320" w:right="240"/>
      </w:pPr>
      <w:r>
        <w:rPr>
          <w:color w:val="000000"/>
        </w:rPr>
        <w:t xml:space="preserve">ПРИЛОЖЕНИЕ 1 к пр.№ </w:t>
      </w:r>
      <w:r w:rsidR="008C2349">
        <w:rPr>
          <w:color w:val="000000"/>
        </w:rPr>
        <w:t>80</w:t>
      </w:r>
      <w:r>
        <w:rPr>
          <w:color w:val="000000"/>
        </w:rPr>
        <w:t xml:space="preserve">  от 08.09.2020г.</w:t>
      </w:r>
    </w:p>
    <w:p w:rsidR="007B3E47" w:rsidRDefault="007B3E47" w:rsidP="007B3E47">
      <w:pPr>
        <w:pStyle w:val="10"/>
        <w:keepNext/>
        <w:keepLines/>
        <w:shd w:val="clear" w:color="auto" w:fill="auto"/>
        <w:spacing w:before="0"/>
        <w:ind w:right="40"/>
        <w:rPr>
          <w:color w:val="000000"/>
        </w:rPr>
      </w:pPr>
      <w:bookmarkStart w:id="0" w:name="bookmark0"/>
      <w:r>
        <w:rPr>
          <w:color w:val="000000"/>
        </w:rPr>
        <w:t xml:space="preserve">План работы общешкольного </w:t>
      </w:r>
      <w:r w:rsidR="00FF4B0F">
        <w:rPr>
          <w:color w:val="000000"/>
        </w:rPr>
        <w:t xml:space="preserve">Совета родителей </w:t>
      </w:r>
    </w:p>
    <w:p w:rsidR="007B3E47" w:rsidRDefault="007B3E47" w:rsidP="007B3E47">
      <w:pPr>
        <w:pStyle w:val="10"/>
        <w:keepNext/>
        <w:keepLines/>
        <w:shd w:val="clear" w:color="auto" w:fill="auto"/>
        <w:spacing w:before="0"/>
        <w:ind w:right="40"/>
      </w:pPr>
      <w:r>
        <w:rPr>
          <w:color w:val="000000"/>
        </w:rPr>
        <w:t xml:space="preserve"> на 2020-2021 учебный год</w:t>
      </w:r>
      <w:bookmarkEnd w:id="0"/>
    </w:p>
    <w:p w:rsidR="007B3E47" w:rsidRDefault="007B3E47" w:rsidP="007B3E47">
      <w:pPr>
        <w:pStyle w:val="3"/>
        <w:shd w:val="clear" w:color="auto" w:fill="auto"/>
        <w:spacing w:after="0" w:line="293" w:lineRule="exact"/>
        <w:ind w:left="220" w:right="720"/>
        <w:jc w:val="both"/>
      </w:pPr>
      <w:r>
        <w:rPr>
          <w:rStyle w:val="11"/>
        </w:rPr>
        <w:t>Цель:</w:t>
      </w:r>
      <w:r>
        <w:rPr>
          <w:color w:val="000000"/>
        </w:rPr>
        <w:t xml:space="preserve"> оказать родителям помощь в организации педагогического самообразования, в выработке умений и навыков по воспитанию детей, привлечь родителей к активному взаимодействию со школой и общественностью.</w:t>
      </w:r>
    </w:p>
    <w:p w:rsidR="007B3E47" w:rsidRDefault="007B3E47" w:rsidP="007B3E47">
      <w:pPr>
        <w:pStyle w:val="3"/>
        <w:shd w:val="clear" w:color="auto" w:fill="auto"/>
        <w:spacing w:after="0" w:line="293" w:lineRule="exact"/>
        <w:ind w:left="220"/>
        <w:jc w:val="both"/>
      </w:pPr>
      <w:r>
        <w:rPr>
          <w:rStyle w:val="11"/>
        </w:rPr>
        <w:t>Задачи:</w:t>
      </w:r>
    </w:p>
    <w:p w:rsidR="007B3E47" w:rsidRDefault="007B3E47" w:rsidP="007B3E47">
      <w:pPr>
        <w:pStyle w:val="3"/>
        <w:numPr>
          <w:ilvl w:val="0"/>
          <w:numId w:val="3"/>
        </w:numPr>
        <w:shd w:val="clear" w:color="auto" w:fill="auto"/>
        <w:tabs>
          <w:tab w:val="left" w:pos="359"/>
        </w:tabs>
        <w:spacing w:after="0" w:line="293" w:lineRule="exact"/>
        <w:ind w:left="220"/>
        <w:jc w:val="both"/>
      </w:pPr>
      <w:r>
        <w:rPr>
          <w:color w:val="000000"/>
        </w:rPr>
        <w:t>Организация работы классных родительских комитетов .</w:t>
      </w:r>
    </w:p>
    <w:p w:rsidR="007B3E47" w:rsidRDefault="007B3E47" w:rsidP="007B3E47">
      <w:pPr>
        <w:pStyle w:val="3"/>
        <w:numPr>
          <w:ilvl w:val="0"/>
          <w:numId w:val="3"/>
        </w:numPr>
        <w:shd w:val="clear" w:color="auto" w:fill="auto"/>
        <w:tabs>
          <w:tab w:val="left" w:pos="359"/>
        </w:tabs>
        <w:spacing w:after="0" w:line="293" w:lineRule="exact"/>
        <w:ind w:left="220"/>
        <w:jc w:val="both"/>
      </w:pPr>
      <w:r>
        <w:rPr>
          <w:color w:val="000000"/>
        </w:rPr>
        <w:t>Организация взаимодействия с государственными и общественными организациями.</w:t>
      </w:r>
    </w:p>
    <w:p w:rsidR="007B3E47" w:rsidRDefault="007B3E47" w:rsidP="007B3E47">
      <w:pPr>
        <w:pStyle w:val="3"/>
        <w:numPr>
          <w:ilvl w:val="0"/>
          <w:numId w:val="3"/>
        </w:numPr>
        <w:shd w:val="clear" w:color="auto" w:fill="auto"/>
        <w:tabs>
          <w:tab w:val="left" w:pos="359"/>
        </w:tabs>
        <w:spacing w:after="0" w:line="293" w:lineRule="exact"/>
        <w:ind w:left="220" w:right="240"/>
        <w:jc w:val="left"/>
      </w:pPr>
      <w:r>
        <w:rPr>
          <w:color w:val="000000"/>
        </w:rPr>
        <w:t>Организация работы классного руководителя по сплочению родительского коллектива, выявление проблемных семей, семей, нуждающихся в помощи.</w:t>
      </w:r>
    </w:p>
    <w:p w:rsidR="007B3E47" w:rsidRDefault="007B3E47" w:rsidP="007B3E47">
      <w:pPr>
        <w:pStyle w:val="3"/>
        <w:numPr>
          <w:ilvl w:val="0"/>
          <w:numId w:val="3"/>
        </w:numPr>
        <w:shd w:val="clear" w:color="auto" w:fill="auto"/>
        <w:tabs>
          <w:tab w:val="left" w:pos="359"/>
        </w:tabs>
        <w:spacing w:after="0" w:line="293" w:lineRule="exact"/>
        <w:ind w:left="220"/>
        <w:jc w:val="both"/>
      </w:pPr>
      <w:r>
        <w:rPr>
          <w:color w:val="000000"/>
        </w:rPr>
        <w:t>Организация работы психолога по обеспечению помощи проблемным семьям.</w:t>
      </w:r>
    </w:p>
    <w:p w:rsidR="007B3E47" w:rsidRDefault="007B3E47" w:rsidP="007B3E47">
      <w:pPr>
        <w:pStyle w:val="3"/>
        <w:shd w:val="clear" w:color="auto" w:fill="auto"/>
        <w:spacing w:after="0" w:line="293" w:lineRule="exact"/>
        <w:ind w:left="220"/>
        <w:jc w:val="both"/>
      </w:pPr>
      <w:r>
        <w:rPr>
          <w:rStyle w:val="11"/>
        </w:rPr>
        <w:t>Критерии эффективности:</w:t>
      </w:r>
    </w:p>
    <w:p w:rsidR="007B3E47" w:rsidRDefault="007B3E47" w:rsidP="007B3E47">
      <w:pPr>
        <w:pStyle w:val="3"/>
        <w:shd w:val="clear" w:color="auto" w:fill="auto"/>
        <w:spacing w:after="0" w:line="293" w:lineRule="exact"/>
        <w:ind w:left="220" w:right="240"/>
        <w:jc w:val="left"/>
      </w:pPr>
      <w:r>
        <w:rPr>
          <w:color w:val="000000"/>
        </w:rPr>
        <w:t>В начальной школе - сформированность положительного отношения к школе, престижность ее восприятия, уважительное отношение к педагогическому коллективу.</w:t>
      </w:r>
    </w:p>
    <w:p w:rsidR="007B3E47" w:rsidRDefault="007B3E47" w:rsidP="007B3E47">
      <w:pPr>
        <w:pStyle w:val="3"/>
        <w:shd w:val="clear" w:color="auto" w:fill="auto"/>
        <w:spacing w:after="242" w:line="293" w:lineRule="exact"/>
        <w:ind w:left="220" w:right="240"/>
        <w:jc w:val="left"/>
      </w:pPr>
      <w:r>
        <w:rPr>
          <w:color w:val="000000"/>
        </w:rPr>
        <w:t>В среднем и старшем звене - сформированность понимания сильных и слабых сторон ребенка, уважительное отношение к ребенку как личности и гордость за его достижения в саморазвитии.</w:t>
      </w:r>
    </w:p>
    <w:tbl>
      <w:tblPr>
        <w:tblOverlap w:val="never"/>
        <w:tblW w:w="9576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21"/>
        <w:gridCol w:w="5339"/>
        <w:gridCol w:w="1402"/>
        <w:gridCol w:w="2414"/>
      </w:tblGrid>
      <w:tr w:rsidR="007B3E47" w:rsidTr="007B3E47">
        <w:trPr>
          <w:trHeight w:hRule="exact" w:val="576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E47" w:rsidRDefault="007B3E47" w:rsidP="007B3E47">
            <w:pPr>
              <w:pStyle w:val="3"/>
              <w:framePr w:w="9576" w:wrap="notBeside" w:vAnchor="text" w:hAnchor="text" w:xAlign="center" w:y="1"/>
              <w:shd w:val="clear" w:color="auto" w:fill="auto"/>
              <w:spacing w:after="0" w:line="230" w:lineRule="exact"/>
              <w:ind w:left="140"/>
              <w:jc w:val="left"/>
            </w:pPr>
            <w:r>
              <w:rPr>
                <w:rStyle w:val="2"/>
              </w:rPr>
              <w:t>№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E47" w:rsidRDefault="007B3E47" w:rsidP="007B3E47">
            <w:pPr>
              <w:pStyle w:val="3"/>
              <w:framePr w:w="9576" w:wrap="notBeside" w:vAnchor="text" w:hAnchor="text" w:xAlign="center" w:y="1"/>
              <w:shd w:val="clear" w:color="auto" w:fill="auto"/>
              <w:spacing w:after="0" w:line="230" w:lineRule="exact"/>
            </w:pPr>
            <w:r>
              <w:rPr>
                <w:rStyle w:val="2"/>
              </w:rPr>
              <w:t>Мероприятия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E47" w:rsidRDefault="007B3E47" w:rsidP="007B3E47">
            <w:pPr>
              <w:pStyle w:val="3"/>
              <w:framePr w:w="9576" w:wrap="notBeside" w:vAnchor="text" w:hAnchor="text" w:xAlign="center" w:y="1"/>
              <w:shd w:val="clear" w:color="auto" w:fill="auto"/>
              <w:spacing w:after="120" w:line="230" w:lineRule="exact"/>
            </w:pPr>
            <w:r>
              <w:rPr>
                <w:rStyle w:val="2"/>
              </w:rPr>
              <w:t>Срок</w:t>
            </w:r>
          </w:p>
          <w:p w:rsidR="007B3E47" w:rsidRDefault="007B3E47" w:rsidP="007B3E47">
            <w:pPr>
              <w:pStyle w:val="3"/>
              <w:framePr w:w="9576" w:wrap="notBeside" w:vAnchor="text" w:hAnchor="text" w:xAlign="center" w:y="1"/>
              <w:shd w:val="clear" w:color="auto" w:fill="auto"/>
              <w:spacing w:before="120" w:after="0" w:line="230" w:lineRule="exact"/>
            </w:pPr>
            <w:r>
              <w:rPr>
                <w:rStyle w:val="2"/>
              </w:rPr>
              <w:t>исполнения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3E47" w:rsidRDefault="007B3E47" w:rsidP="007B3E47">
            <w:pPr>
              <w:pStyle w:val="3"/>
              <w:framePr w:w="9576" w:wrap="notBeside" w:vAnchor="text" w:hAnchor="text" w:xAlign="center" w:y="1"/>
              <w:shd w:val="clear" w:color="auto" w:fill="auto"/>
              <w:spacing w:after="0" w:line="230" w:lineRule="exact"/>
            </w:pPr>
            <w:r>
              <w:rPr>
                <w:rStyle w:val="2"/>
              </w:rPr>
              <w:t>Ответственный</w:t>
            </w:r>
          </w:p>
        </w:tc>
      </w:tr>
      <w:tr w:rsidR="007B3E47" w:rsidTr="007B3E47">
        <w:trPr>
          <w:trHeight w:hRule="exact" w:val="21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E47" w:rsidRDefault="007B3E47" w:rsidP="007B3E47">
            <w:pPr>
              <w:pStyle w:val="3"/>
              <w:framePr w:w="9576" w:wrap="notBeside" w:vAnchor="text" w:hAnchor="text" w:xAlign="center" w:y="1"/>
              <w:shd w:val="clear" w:color="auto" w:fill="auto"/>
              <w:spacing w:after="0" w:line="230" w:lineRule="exact"/>
              <w:ind w:left="140"/>
              <w:jc w:val="left"/>
            </w:pPr>
            <w:r>
              <w:rPr>
                <w:rStyle w:val="2"/>
              </w:rPr>
              <w:t>1.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E47" w:rsidRDefault="007B3E47" w:rsidP="007B3E47">
            <w:pPr>
              <w:pStyle w:val="3"/>
              <w:framePr w:w="9576" w:wrap="notBeside" w:vAnchor="text" w:hAnchor="text" w:xAlign="center" w:y="1"/>
              <w:shd w:val="clear" w:color="auto" w:fill="auto"/>
              <w:spacing w:after="0" w:line="274" w:lineRule="exact"/>
              <w:ind w:left="20"/>
              <w:jc w:val="left"/>
            </w:pPr>
            <w:r>
              <w:rPr>
                <w:rStyle w:val="2"/>
              </w:rPr>
              <w:t>Анализ учебно-воспитательной работы за 2020-2021 учебный год, постановка задач на новый учебный год, выборы общешкольного родительскосовета Утверждение нового состава общешкольного родительского комитета. Распределение обязанностей. Выбор председателя общешкольного родительского комитета школы, актива ОРК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E47" w:rsidRDefault="007B3E47" w:rsidP="007B3E47">
            <w:pPr>
              <w:pStyle w:val="3"/>
              <w:framePr w:w="9576" w:wrap="notBeside" w:vAnchor="text" w:hAnchor="text" w:xAlign="center" w:y="1"/>
              <w:shd w:val="clear" w:color="auto" w:fill="auto"/>
              <w:spacing w:after="0" w:line="230" w:lineRule="exact"/>
            </w:pPr>
            <w:r>
              <w:rPr>
                <w:rStyle w:val="2"/>
              </w:rPr>
              <w:t>сентябрь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3E47" w:rsidRDefault="007B3E47" w:rsidP="007B3E47">
            <w:pPr>
              <w:pStyle w:val="3"/>
              <w:framePr w:w="9576" w:wrap="notBeside" w:vAnchor="text" w:hAnchor="text" w:xAlign="center" w:y="1"/>
              <w:shd w:val="clear" w:color="auto" w:fill="auto"/>
              <w:spacing w:after="0" w:line="269" w:lineRule="exact"/>
            </w:pPr>
            <w:r>
              <w:rPr>
                <w:rStyle w:val="2"/>
              </w:rPr>
              <w:t>Директор, заместитель директора по ВР.</w:t>
            </w:r>
          </w:p>
        </w:tc>
      </w:tr>
      <w:tr w:rsidR="007B3E47" w:rsidTr="007B3E47">
        <w:trPr>
          <w:trHeight w:hRule="exact" w:val="566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E47" w:rsidRDefault="007B3E47" w:rsidP="007B3E47">
            <w:pPr>
              <w:pStyle w:val="3"/>
              <w:framePr w:w="9576" w:wrap="notBeside" w:vAnchor="text" w:hAnchor="text" w:xAlign="center" w:y="1"/>
              <w:shd w:val="clear" w:color="auto" w:fill="auto"/>
              <w:spacing w:after="0" w:line="230" w:lineRule="exact"/>
              <w:ind w:left="140"/>
              <w:jc w:val="left"/>
            </w:pPr>
            <w:r>
              <w:rPr>
                <w:rStyle w:val="2"/>
              </w:rPr>
              <w:t>2.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E47" w:rsidRDefault="007B3E47" w:rsidP="007B3E47">
            <w:pPr>
              <w:pStyle w:val="3"/>
              <w:framePr w:w="9576" w:wrap="notBeside" w:vAnchor="text" w:hAnchor="text" w:xAlign="center" w:y="1"/>
              <w:shd w:val="clear" w:color="auto" w:fill="auto"/>
              <w:spacing w:after="0" w:line="274" w:lineRule="exact"/>
              <w:ind w:left="20"/>
              <w:jc w:val="left"/>
            </w:pPr>
            <w:r>
              <w:rPr>
                <w:rStyle w:val="2"/>
              </w:rPr>
              <w:t>Утверждение плана работы родительского комитета на 2020-2021учебный год.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E47" w:rsidRDefault="007B3E47" w:rsidP="007B3E47">
            <w:pPr>
              <w:pStyle w:val="3"/>
              <w:framePr w:w="9576" w:wrap="notBeside" w:vAnchor="text" w:hAnchor="text" w:xAlign="center" w:y="1"/>
              <w:shd w:val="clear" w:color="auto" w:fill="auto"/>
              <w:spacing w:after="0" w:line="230" w:lineRule="exact"/>
            </w:pPr>
            <w:r>
              <w:rPr>
                <w:rStyle w:val="2"/>
              </w:rPr>
              <w:t>сентябрь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3E47" w:rsidRDefault="007B3E47" w:rsidP="007B3E47">
            <w:pPr>
              <w:pStyle w:val="3"/>
              <w:framePr w:w="9576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2"/>
              </w:rPr>
              <w:t>Директор, заместитель директора по ВР.</w:t>
            </w:r>
          </w:p>
        </w:tc>
      </w:tr>
      <w:tr w:rsidR="007B3E47" w:rsidTr="007B3E47">
        <w:trPr>
          <w:trHeight w:hRule="exact" w:val="111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E47" w:rsidRDefault="007B3E47" w:rsidP="007B3E47">
            <w:pPr>
              <w:pStyle w:val="3"/>
              <w:framePr w:w="9576" w:wrap="notBeside" w:vAnchor="text" w:hAnchor="text" w:xAlign="center" w:y="1"/>
              <w:shd w:val="clear" w:color="auto" w:fill="auto"/>
              <w:spacing w:after="0" w:line="230" w:lineRule="exact"/>
              <w:ind w:left="140"/>
              <w:jc w:val="left"/>
            </w:pPr>
            <w:r>
              <w:rPr>
                <w:rStyle w:val="2"/>
              </w:rPr>
              <w:t>3.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E47" w:rsidRDefault="007B3E47" w:rsidP="007B3E47">
            <w:pPr>
              <w:pStyle w:val="3"/>
              <w:framePr w:w="9576" w:wrap="notBeside" w:vAnchor="text" w:hAnchor="text" w:xAlign="center" w:y="1"/>
              <w:shd w:val="clear" w:color="auto" w:fill="auto"/>
              <w:spacing w:after="0" w:line="274" w:lineRule="exact"/>
              <w:ind w:left="20"/>
              <w:jc w:val="left"/>
            </w:pPr>
            <w:r>
              <w:rPr>
                <w:rStyle w:val="2"/>
              </w:rPr>
              <w:t>Круглый стол: « Секреты здоровья ребёнка». (Медицинское обслуживание в школе. Профилактика заболеваний. Роль медосмотра. Воспитание гигиенической культуры в семье.)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E47" w:rsidRDefault="007B3E47" w:rsidP="007B3E47">
            <w:pPr>
              <w:pStyle w:val="3"/>
              <w:framePr w:w="9576" w:wrap="notBeside" w:vAnchor="text" w:hAnchor="text" w:xAlign="center" w:y="1"/>
              <w:shd w:val="clear" w:color="auto" w:fill="auto"/>
              <w:spacing w:after="0" w:line="230" w:lineRule="exact"/>
            </w:pPr>
            <w:r>
              <w:rPr>
                <w:rStyle w:val="2"/>
              </w:rPr>
              <w:t>сентябрь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3E47" w:rsidRDefault="007B3E47" w:rsidP="007B3E47">
            <w:pPr>
              <w:pStyle w:val="3"/>
              <w:framePr w:w="9576" w:wrap="notBeside" w:vAnchor="text" w:hAnchor="text" w:xAlign="center" w:y="1"/>
              <w:shd w:val="clear" w:color="auto" w:fill="auto"/>
              <w:spacing w:after="0" w:line="283" w:lineRule="exact"/>
            </w:pPr>
            <w:r>
              <w:rPr>
                <w:rStyle w:val="2"/>
              </w:rPr>
              <w:t>психолог, школьная медсестра</w:t>
            </w:r>
          </w:p>
        </w:tc>
      </w:tr>
      <w:tr w:rsidR="007B3E47" w:rsidTr="007B3E47">
        <w:trPr>
          <w:trHeight w:hRule="exact" w:val="111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E47" w:rsidRDefault="007B3E47" w:rsidP="007B3E47">
            <w:pPr>
              <w:pStyle w:val="3"/>
              <w:framePr w:w="9576" w:wrap="notBeside" w:vAnchor="text" w:hAnchor="text" w:xAlign="center" w:y="1"/>
              <w:shd w:val="clear" w:color="auto" w:fill="auto"/>
              <w:spacing w:after="0" w:line="230" w:lineRule="exact"/>
              <w:ind w:left="140"/>
              <w:jc w:val="left"/>
            </w:pPr>
            <w:r>
              <w:rPr>
                <w:rStyle w:val="2"/>
              </w:rPr>
              <w:t>4.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E47" w:rsidRDefault="007B3E47" w:rsidP="007B3E47">
            <w:pPr>
              <w:pStyle w:val="3"/>
              <w:framePr w:w="9576" w:wrap="notBeside" w:vAnchor="text" w:hAnchor="text" w:xAlign="center" w:y="1"/>
              <w:shd w:val="clear" w:color="auto" w:fill="auto"/>
              <w:spacing w:after="0" w:line="274" w:lineRule="exact"/>
              <w:ind w:left="20"/>
              <w:jc w:val="left"/>
            </w:pPr>
            <w:r>
              <w:rPr>
                <w:rStyle w:val="2"/>
              </w:rPr>
              <w:t>О профилактике безнадзорности и правонарушений несовершеннолетних. Роль к родительских комитетов в данной работе. О вреде курения и о работе с курящими школьниками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E47" w:rsidRDefault="007B3E47" w:rsidP="007B3E47">
            <w:pPr>
              <w:pStyle w:val="3"/>
              <w:framePr w:w="9576" w:wrap="notBeside" w:vAnchor="text" w:hAnchor="text" w:xAlign="center" w:y="1"/>
              <w:shd w:val="clear" w:color="auto" w:fill="auto"/>
              <w:spacing w:after="0" w:line="230" w:lineRule="exact"/>
            </w:pPr>
            <w:r>
              <w:rPr>
                <w:rStyle w:val="2"/>
              </w:rPr>
              <w:t>декабрь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3E47" w:rsidRDefault="007B3E47" w:rsidP="007B3E47">
            <w:pPr>
              <w:pStyle w:val="3"/>
              <w:framePr w:w="9576" w:wrap="notBeside" w:vAnchor="text" w:hAnchor="text" w:xAlign="center" w:y="1"/>
              <w:shd w:val="clear" w:color="auto" w:fill="auto"/>
              <w:spacing w:after="0" w:line="283" w:lineRule="exact"/>
            </w:pPr>
            <w:r>
              <w:rPr>
                <w:rStyle w:val="2"/>
              </w:rPr>
              <w:t>Педагог-психолог председатель ОРК</w:t>
            </w:r>
          </w:p>
        </w:tc>
      </w:tr>
      <w:tr w:rsidR="007B3E47" w:rsidTr="007B3E47">
        <w:trPr>
          <w:trHeight w:hRule="exact" w:val="84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E47" w:rsidRDefault="007B3E47" w:rsidP="007B3E47">
            <w:pPr>
              <w:pStyle w:val="3"/>
              <w:framePr w:w="9576" w:wrap="notBeside" w:vAnchor="text" w:hAnchor="text" w:xAlign="center" w:y="1"/>
              <w:shd w:val="clear" w:color="auto" w:fill="auto"/>
              <w:spacing w:after="0" w:line="230" w:lineRule="exact"/>
              <w:ind w:left="140"/>
              <w:jc w:val="left"/>
            </w:pPr>
            <w:r>
              <w:rPr>
                <w:rStyle w:val="2"/>
              </w:rPr>
              <w:t>5.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E47" w:rsidRDefault="007B3E47" w:rsidP="007B3E47">
            <w:pPr>
              <w:pStyle w:val="3"/>
              <w:framePr w:w="9576" w:wrap="notBeside" w:vAnchor="text" w:hAnchor="text" w:xAlign="center" w:y="1"/>
              <w:shd w:val="clear" w:color="auto" w:fill="auto"/>
              <w:spacing w:after="0" w:line="278" w:lineRule="exact"/>
              <w:ind w:left="20"/>
              <w:jc w:val="left"/>
            </w:pPr>
            <w:r>
              <w:rPr>
                <w:rStyle w:val="2"/>
              </w:rPr>
              <w:t>Об участии родителей в подготовке и проведении Новогодних праздников и Новогодних каникул.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E47" w:rsidRDefault="007B3E47" w:rsidP="007B3E47">
            <w:pPr>
              <w:pStyle w:val="3"/>
              <w:framePr w:w="9576" w:wrap="notBeside" w:vAnchor="text" w:hAnchor="text" w:xAlign="center" w:y="1"/>
              <w:shd w:val="clear" w:color="auto" w:fill="auto"/>
              <w:spacing w:after="0" w:line="230" w:lineRule="exact"/>
            </w:pPr>
            <w:r>
              <w:rPr>
                <w:rStyle w:val="2"/>
              </w:rPr>
              <w:t>декабрь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3E47" w:rsidRDefault="007B3E47" w:rsidP="007B3E47">
            <w:pPr>
              <w:pStyle w:val="3"/>
              <w:framePr w:w="9576" w:wrap="notBeside" w:vAnchor="text" w:hAnchor="text" w:xAlign="center" w:y="1"/>
              <w:shd w:val="clear" w:color="auto" w:fill="auto"/>
              <w:spacing w:after="0" w:line="230" w:lineRule="exact"/>
            </w:pPr>
            <w:r>
              <w:rPr>
                <w:rStyle w:val="2"/>
              </w:rPr>
              <w:t>члены ОРК</w:t>
            </w:r>
          </w:p>
        </w:tc>
      </w:tr>
      <w:tr w:rsidR="007B3E47" w:rsidTr="007B3E47">
        <w:trPr>
          <w:trHeight w:hRule="exact" w:val="576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3E47" w:rsidRDefault="007B3E47" w:rsidP="007B3E47">
            <w:pPr>
              <w:pStyle w:val="3"/>
              <w:framePr w:w="9576" w:wrap="notBeside" w:vAnchor="text" w:hAnchor="text" w:xAlign="center" w:y="1"/>
              <w:shd w:val="clear" w:color="auto" w:fill="auto"/>
              <w:spacing w:after="0" w:line="230" w:lineRule="exact"/>
              <w:ind w:left="140"/>
              <w:jc w:val="left"/>
            </w:pPr>
            <w:r>
              <w:rPr>
                <w:rStyle w:val="2"/>
              </w:rPr>
              <w:t>6.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3E47" w:rsidRDefault="007B3E47" w:rsidP="007B3E47">
            <w:pPr>
              <w:pStyle w:val="3"/>
              <w:framePr w:w="9576" w:wrap="notBeside" w:vAnchor="text" w:hAnchor="text" w:xAlign="center" w:y="1"/>
              <w:shd w:val="clear" w:color="auto" w:fill="auto"/>
              <w:spacing w:after="0" w:line="278" w:lineRule="exact"/>
              <w:ind w:left="20"/>
              <w:jc w:val="left"/>
            </w:pPr>
            <w:r>
              <w:rPr>
                <w:rStyle w:val="2"/>
              </w:rPr>
              <w:t>Расширение и углубление связей школы, семьи и общественности как важнейшее условие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3E47" w:rsidRDefault="007B3E47" w:rsidP="007B3E47">
            <w:pPr>
              <w:pStyle w:val="3"/>
              <w:framePr w:w="9576" w:wrap="notBeside" w:vAnchor="text" w:hAnchor="text" w:xAlign="center" w:y="1"/>
              <w:shd w:val="clear" w:color="auto" w:fill="auto"/>
              <w:spacing w:after="0" w:line="230" w:lineRule="exact"/>
            </w:pPr>
            <w:r>
              <w:rPr>
                <w:rStyle w:val="2"/>
              </w:rPr>
              <w:t>январь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3E47" w:rsidRDefault="007B3E47" w:rsidP="007B3E47">
            <w:pPr>
              <w:pStyle w:val="3"/>
              <w:framePr w:w="9576" w:wrap="notBeside" w:vAnchor="text" w:hAnchor="text" w:xAlign="center" w:y="1"/>
              <w:shd w:val="clear" w:color="auto" w:fill="auto"/>
              <w:spacing w:after="0" w:line="230" w:lineRule="exact"/>
            </w:pPr>
            <w:r>
              <w:rPr>
                <w:rStyle w:val="2"/>
              </w:rPr>
              <w:t>Зам. директора по ВР.</w:t>
            </w:r>
          </w:p>
        </w:tc>
      </w:tr>
    </w:tbl>
    <w:p w:rsidR="007B3E47" w:rsidRDefault="007B3E47" w:rsidP="007B3E47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80"/>
        <w:gridCol w:w="5280"/>
        <w:gridCol w:w="1402"/>
        <w:gridCol w:w="2414"/>
      </w:tblGrid>
      <w:tr w:rsidR="007B3E47" w:rsidTr="007B3E47">
        <w:trPr>
          <w:trHeight w:hRule="exact" w:val="576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E47" w:rsidRDefault="007B3E47" w:rsidP="007B3E47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E47" w:rsidRDefault="007B3E47" w:rsidP="007B3E47">
            <w:pPr>
              <w:pStyle w:val="3"/>
              <w:framePr w:w="9576" w:wrap="notBeside" w:vAnchor="text" w:hAnchor="text" w:xAlign="center" w:y="1"/>
              <w:shd w:val="clear" w:color="auto" w:fill="auto"/>
              <w:spacing w:after="0" w:line="278" w:lineRule="exact"/>
              <w:ind w:left="20"/>
              <w:jc w:val="left"/>
            </w:pPr>
            <w:r>
              <w:rPr>
                <w:rStyle w:val="2"/>
              </w:rPr>
              <w:t>повышения эффективности учебно</w:t>
            </w:r>
            <w:r>
              <w:rPr>
                <w:rStyle w:val="2"/>
              </w:rPr>
              <w:softHyphen/>
              <w:t>воспитательного процесса.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E47" w:rsidRDefault="007B3E47" w:rsidP="007B3E47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3E47" w:rsidRDefault="007B3E47" w:rsidP="007B3E47">
            <w:pPr>
              <w:framePr w:w="957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B3E47" w:rsidTr="007B3E47">
        <w:trPr>
          <w:trHeight w:hRule="exact" w:val="566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E47" w:rsidRDefault="007B3E47" w:rsidP="007B3E47">
            <w:pPr>
              <w:pStyle w:val="3"/>
              <w:framePr w:w="9576" w:wrap="notBeside" w:vAnchor="text" w:hAnchor="text" w:xAlign="center" w:y="1"/>
              <w:shd w:val="clear" w:color="auto" w:fill="auto"/>
              <w:spacing w:after="0" w:line="230" w:lineRule="exact"/>
              <w:ind w:left="140"/>
              <w:jc w:val="left"/>
            </w:pPr>
            <w:r>
              <w:rPr>
                <w:rStyle w:val="2"/>
              </w:rPr>
              <w:t>7.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E47" w:rsidRDefault="007B3E47" w:rsidP="007B3E47">
            <w:pPr>
              <w:pStyle w:val="3"/>
              <w:framePr w:w="9576" w:wrap="notBeside" w:vAnchor="text" w:hAnchor="text" w:xAlign="center" w:y="1"/>
              <w:shd w:val="clear" w:color="auto" w:fill="auto"/>
              <w:spacing w:after="0" w:line="278" w:lineRule="exact"/>
              <w:jc w:val="both"/>
            </w:pPr>
            <w:r>
              <w:rPr>
                <w:rStyle w:val="2"/>
              </w:rPr>
              <w:t>Занятость учащихся во внеурочное время, роль родителей в данном процессе.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E47" w:rsidRDefault="007B3E47" w:rsidP="007B3E47">
            <w:pPr>
              <w:pStyle w:val="3"/>
              <w:framePr w:w="9576" w:wrap="notBeside" w:vAnchor="text" w:hAnchor="text" w:xAlign="center" w:y="1"/>
              <w:shd w:val="clear" w:color="auto" w:fill="auto"/>
              <w:spacing w:after="0" w:line="230" w:lineRule="exact"/>
            </w:pPr>
            <w:r>
              <w:rPr>
                <w:rStyle w:val="2"/>
              </w:rPr>
              <w:t>февраль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3E47" w:rsidRDefault="007B3E47" w:rsidP="007B3E47">
            <w:pPr>
              <w:pStyle w:val="3"/>
              <w:framePr w:w="9576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2"/>
              </w:rPr>
              <w:t>Зам. директора по ВР, педагог-организатор</w:t>
            </w:r>
          </w:p>
        </w:tc>
      </w:tr>
      <w:tr w:rsidR="007B3E47" w:rsidTr="007B3E47">
        <w:trPr>
          <w:trHeight w:hRule="exact" w:val="293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E47" w:rsidRDefault="007B3E47" w:rsidP="007B3E47">
            <w:pPr>
              <w:pStyle w:val="3"/>
              <w:framePr w:w="9576" w:wrap="notBeside" w:vAnchor="text" w:hAnchor="text" w:xAlign="center" w:y="1"/>
              <w:shd w:val="clear" w:color="auto" w:fill="auto"/>
              <w:spacing w:after="0" w:line="230" w:lineRule="exact"/>
              <w:ind w:left="140"/>
              <w:jc w:val="left"/>
            </w:pPr>
            <w:r>
              <w:rPr>
                <w:rStyle w:val="2"/>
              </w:rPr>
              <w:t>8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E47" w:rsidRDefault="007B3E47" w:rsidP="007B3E47">
            <w:pPr>
              <w:pStyle w:val="3"/>
              <w:framePr w:w="9576" w:wrap="notBeside" w:vAnchor="text" w:hAnchor="text" w:xAlign="center" w:y="1"/>
              <w:shd w:val="clear" w:color="auto" w:fill="auto"/>
              <w:spacing w:after="0" w:line="230" w:lineRule="exact"/>
              <w:jc w:val="both"/>
            </w:pPr>
            <w:r>
              <w:rPr>
                <w:rStyle w:val="2"/>
              </w:rPr>
              <w:t>Об итоговой аттестации учащихся гимназии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E47" w:rsidRDefault="007B3E47" w:rsidP="007B3E47">
            <w:pPr>
              <w:pStyle w:val="3"/>
              <w:framePr w:w="9576" w:wrap="notBeside" w:vAnchor="text" w:hAnchor="text" w:xAlign="center" w:y="1"/>
              <w:shd w:val="clear" w:color="auto" w:fill="auto"/>
              <w:spacing w:after="0" w:line="230" w:lineRule="exact"/>
            </w:pPr>
            <w:r>
              <w:rPr>
                <w:rStyle w:val="2"/>
              </w:rPr>
              <w:t>март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3E47" w:rsidRDefault="007B3E47" w:rsidP="007B3E47">
            <w:pPr>
              <w:pStyle w:val="3"/>
              <w:framePr w:w="9576" w:wrap="notBeside" w:vAnchor="text" w:hAnchor="text" w:xAlign="center" w:y="1"/>
              <w:shd w:val="clear" w:color="auto" w:fill="auto"/>
              <w:spacing w:after="0" w:line="230" w:lineRule="exact"/>
            </w:pPr>
            <w:r>
              <w:rPr>
                <w:rStyle w:val="2"/>
              </w:rPr>
              <w:t>Зам. директора по УВР</w:t>
            </w:r>
          </w:p>
        </w:tc>
      </w:tr>
      <w:tr w:rsidR="007B3E47" w:rsidTr="007B3E47">
        <w:trPr>
          <w:trHeight w:hRule="exact" w:val="84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E47" w:rsidRDefault="007B3E47" w:rsidP="007B3E47">
            <w:pPr>
              <w:pStyle w:val="3"/>
              <w:framePr w:w="9576" w:wrap="notBeside" w:vAnchor="text" w:hAnchor="text" w:xAlign="center" w:y="1"/>
              <w:shd w:val="clear" w:color="auto" w:fill="auto"/>
              <w:spacing w:after="0" w:line="230" w:lineRule="exact"/>
              <w:ind w:left="140"/>
              <w:jc w:val="left"/>
            </w:pPr>
            <w:r>
              <w:rPr>
                <w:rStyle w:val="2"/>
              </w:rPr>
              <w:t>9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E47" w:rsidRDefault="007B3E47" w:rsidP="007B3E47">
            <w:pPr>
              <w:pStyle w:val="3"/>
              <w:framePr w:w="9576" w:wrap="notBeside" w:vAnchor="text" w:hAnchor="text" w:xAlign="center" w:y="1"/>
              <w:shd w:val="clear" w:color="auto" w:fill="auto"/>
              <w:spacing w:after="0" w:line="274" w:lineRule="exact"/>
              <w:jc w:val="both"/>
            </w:pPr>
            <w:r>
              <w:rPr>
                <w:rStyle w:val="2"/>
              </w:rPr>
              <w:t>Итоги смотра учебных кабинетов, рейдов по проверке внешнего вида учащихся, по проверке учебников.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E47" w:rsidRDefault="007B3E47" w:rsidP="007B3E47">
            <w:pPr>
              <w:pStyle w:val="3"/>
              <w:framePr w:w="9576" w:wrap="notBeside" w:vAnchor="text" w:hAnchor="text" w:xAlign="center" w:y="1"/>
              <w:shd w:val="clear" w:color="auto" w:fill="auto"/>
              <w:spacing w:after="0" w:line="230" w:lineRule="exact"/>
            </w:pPr>
            <w:r>
              <w:rPr>
                <w:rStyle w:val="2"/>
              </w:rPr>
              <w:t>март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3E47" w:rsidRDefault="007B3E47" w:rsidP="007B3E47">
            <w:pPr>
              <w:pStyle w:val="3"/>
              <w:framePr w:w="9576" w:wrap="notBeside" w:vAnchor="text" w:hAnchor="text" w:xAlign="center" w:y="1"/>
              <w:shd w:val="clear" w:color="auto" w:fill="auto"/>
              <w:spacing w:after="0" w:line="230" w:lineRule="exact"/>
            </w:pPr>
            <w:r>
              <w:rPr>
                <w:rStyle w:val="2"/>
              </w:rPr>
              <w:t>Председатель ОРК</w:t>
            </w:r>
          </w:p>
        </w:tc>
      </w:tr>
      <w:tr w:rsidR="007B3E47" w:rsidTr="007B3E47">
        <w:trPr>
          <w:trHeight w:hRule="exact" w:val="1406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3E47" w:rsidRDefault="007B3E47" w:rsidP="007B3E47">
            <w:pPr>
              <w:pStyle w:val="3"/>
              <w:framePr w:w="9576" w:wrap="notBeside" w:vAnchor="text" w:hAnchor="text" w:xAlign="center" w:y="1"/>
              <w:shd w:val="clear" w:color="auto" w:fill="auto"/>
              <w:spacing w:after="0" w:line="230" w:lineRule="exact"/>
              <w:ind w:left="140"/>
              <w:jc w:val="left"/>
            </w:pPr>
            <w:r>
              <w:rPr>
                <w:rStyle w:val="2"/>
              </w:rPr>
              <w:t>10.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3E47" w:rsidRDefault="007B3E47" w:rsidP="007B3E47">
            <w:pPr>
              <w:pStyle w:val="3"/>
              <w:framePr w:w="9576" w:wrap="notBeside" w:vAnchor="text" w:hAnchor="text" w:xAlign="center" w:y="1"/>
              <w:shd w:val="clear" w:color="auto" w:fill="auto"/>
              <w:spacing w:after="0" w:line="274" w:lineRule="exact"/>
              <w:jc w:val="both"/>
            </w:pPr>
            <w:r>
              <w:rPr>
                <w:rStyle w:val="2"/>
              </w:rPr>
              <w:t>Летняя оздоровительная кампания. Организация летнего отдыха учащихся.</w:t>
            </w:r>
          </w:p>
          <w:p w:rsidR="007B3E47" w:rsidRDefault="007B3E47" w:rsidP="007B3E47">
            <w:pPr>
              <w:pStyle w:val="3"/>
              <w:framePr w:w="9576" w:wrap="notBeside" w:vAnchor="text" w:hAnchor="text" w:xAlign="center" w:y="1"/>
              <w:shd w:val="clear" w:color="auto" w:fill="auto"/>
              <w:spacing w:after="0" w:line="274" w:lineRule="exact"/>
              <w:ind w:left="20"/>
              <w:jc w:val="left"/>
            </w:pPr>
            <w:r>
              <w:rPr>
                <w:rStyle w:val="2"/>
              </w:rPr>
              <w:t>О работе классных родительских комитетов по подготовке школы к ремонтным работам, к новому учебному году.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3E47" w:rsidRDefault="007B3E47" w:rsidP="007B3E47">
            <w:pPr>
              <w:pStyle w:val="3"/>
              <w:framePr w:w="9576" w:wrap="notBeside" w:vAnchor="text" w:hAnchor="text" w:xAlign="center" w:y="1"/>
              <w:shd w:val="clear" w:color="auto" w:fill="auto"/>
              <w:spacing w:after="0" w:line="230" w:lineRule="exact"/>
            </w:pPr>
            <w:r>
              <w:rPr>
                <w:rStyle w:val="2"/>
              </w:rPr>
              <w:t>май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3E47" w:rsidRDefault="007B3E47" w:rsidP="007B3E47">
            <w:pPr>
              <w:pStyle w:val="3"/>
              <w:framePr w:w="9576" w:wrap="notBeside" w:vAnchor="text" w:hAnchor="text" w:xAlign="center" w:y="1"/>
              <w:shd w:val="clear" w:color="auto" w:fill="auto"/>
              <w:spacing w:after="0" w:line="230" w:lineRule="exact"/>
            </w:pPr>
            <w:r>
              <w:rPr>
                <w:rStyle w:val="2"/>
              </w:rPr>
              <w:t>Зам. директора по ВР</w:t>
            </w:r>
          </w:p>
        </w:tc>
      </w:tr>
    </w:tbl>
    <w:p w:rsidR="007B3E47" w:rsidRDefault="007B3E47" w:rsidP="007B3E47">
      <w:pPr>
        <w:rPr>
          <w:sz w:val="2"/>
          <w:szCs w:val="2"/>
        </w:rPr>
      </w:pPr>
    </w:p>
    <w:p w:rsidR="007B3E47" w:rsidRDefault="007B3E47" w:rsidP="007B3E47">
      <w:pPr>
        <w:pStyle w:val="40"/>
        <w:shd w:val="clear" w:color="auto" w:fill="auto"/>
        <w:spacing w:before="238"/>
        <w:ind w:left="240"/>
      </w:pPr>
      <w:r>
        <w:rPr>
          <w:color w:val="000000"/>
        </w:rPr>
        <w:t>Работа в течение года:</w:t>
      </w:r>
    </w:p>
    <w:p w:rsidR="007B3E47" w:rsidRDefault="007B3E47" w:rsidP="007B3E47">
      <w:pPr>
        <w:pStyle w:val="3"/>
        <w:shd w:val="clear" w:color="auto" w:fill="auto"/>
        <w:spacing w:after="0" w:line="288" w:lineRule="exact"/>
        <w:ind w:left="220" w:right="1880" w:firstLine="100"/>
        <w:jc w:val="left"/>
      </w:pPr>
      <w:r>
        <w:rPr>
          <w:color w:val="000000"/>
        </w:rPr>
        <w:t>1.Посещение неблагополучных семей совместно с социальным педагогом, администрацией и классными руководителями.</w:t>
      </w:r>
    </w:p>
    <w:p w:rsidR="007B3E47" w:rsidRDefault="007B3E47" w:rsidP="007B3E47">
      <w:pPr>
        <w:pStyle w:val="3"/>
        <w:numPr>
          <w:ilvl w:val="0"/>
          <w:numId w:val="4"/>
        </w:numPr>
        <w:shd w:val="clear" w:color="auto" w:fill="auto"/>
        <w:tabs>
          <w:tab w:val="left" w:pos="460"/>
        </w:tabs>
        <w:spacing w:after="0" w:line="288" w:lineRule="exact"/>
        <w:ind w:left="220"/>
        <w:jc w:val="both"/>
      </w:pPr>
      <w:r>
        <w:rPr>
          <w:color w:val="000000"/>
        </w:rPr>
        <w:t>Участие в общешкольных родительских собраниях</w:t>
      </w:r>
    </w:p>
    <w:p w:rsidR="007B3E47" w:rsidRDefault="007B3E47" w:rsidP="007B3E47">
      <w:pPr>
        <w:pStyle w:val="3"/>
        <w:numPr>
          <w:ilvl w:val="0"/>
          <w:numId w:val="4"/>
        </w:numPr>
        <w:shd w:val="clear" w:color="auto" w:fill="auto"/>
        <w:tabs>
          <w:tab w:val="left" w:pos="455"/>
        </w:tabs>
        <w:spacing w:after="0" w:line="288" w:lineRule="exact"/>
        <w:ind w:left="220"/>
        <w:jc w:val="both"/>
      </w:pPr>
      <w:r>
        <w:rPr>
          <w:color w:val="000000"/>
        </w:rPr>
        <w:t>Участие в классных родительских собраниях</w:t>
      </w:r>
    </w:p>
    <w:p w:rsidR="007B3E47" w:rsidRDefault="007B3E47" w:rsidP="007B3E47">
      <w:pPr>
        <w:pStyle w:val="3"/>
        <w:numPr>
          <w:ilvl w:val="0"/>
          <w:numId w:val="4"/>
        </w:numPr>
        <w:shd w:val="clear" w:color="auto" w:fill="auto"/>
        <w:tabs>
          <w:tab w:val="left" w:pos="460"/>
        </w:tabs>
        <w:spacing w:after="0" w:line="288" w:lineRule="exact"/>
        <w:ind w:left="220" w:right="1300"/>
        <w:jc w:val="left"/>
      </w:pPr>
      <w:r>
        <w:rPr>
          <w:color w:val="000000"/>
        </w:rPr>
        <w:t>Участие родительского комитета в мониторинге «Уровень удовлетворённости родителей работой школы».</w:t>
      </w:r>
    </w:p>
    <w:p w:rsidR="007B3E47" w:rsidRDefault="007B3E47" w:rsidP="007B3E47">
      <w:pPr>
        <w:pStyle w:val="3"/>
        <w:numPr>
          <w:ilvl w:val="0"/>
          <w:numId w:val="4"/>
        </w:numPr>
        <w:shd w:val="clear" w:color="auto" w:fill="auto"/>
        <w:tabs>
          <w:tab w:val="left" w:pos="450"/>
        </w:tabs>
        <w:spacing w:after="0" w:line="288" w:lineRule="exact"/>
        <w:ind w:left="220" w:right="640"/>
        <w:jc w:val="both"/>
      </w:pPr>
      <w:r>
        <w:rPr>
          <w:color w:val="000000"/>
        </w:rPr>
        <w:t>Помощь в проведении внеклассных мероприятий (День знаний, День Матери, Новый год, Вечер встречи, 23 февраля, 8 Марта, День Победы, Последний звонок, выпускной вечер)</w:t>
      </w:r>
    </w:p>
    <w:p w:rsidR="007B3E47" w:rsidRDefault="007B3E47" w:rsidP="007B3E47">
      <w:pPr>
        <w:pStyle w:val="3"/>
        <w:numPr>
          <w:ilvl w:val="0"/>
          <w:numId w:val="4"/>
        </w:numPr>
        <w:shd w:val="clear" w:color="auto" w:fill="auto"/>
        <w:tabs>
          <w:tab w:val="left" w:pos="450"/>
        </w:tabs>
        <w:spacing w:after="0" w:line="288" w:lineRule="exact"/>
        <w:ind w:left="220"/>
        <w:jc w:val="both"/>
      </w:pPr>
      <w:r>
        <w:rPr>
          <w:color w:val="000000"/>
        </w:rPr>
        <w:t>Помощь родителей в оформлении и оборудовании школьных кабинетов.</w:t>
      </w:r>
    </w:p>
    <w:p w:rsidR="007B3E47" w:rsidRDefault="007B3E47" w:rsidP="007B3E47">
      <w:pPr>
        <w:pStyle w:val="3"/>
        <w:numPr>
          <w:ilvl w:val="0"/>
          <w:numId w:val="4"/>
        </w:numPr>
        <w:shd w:val="clear" w:color="auto" w:fill="auto"/>
        <w:tabs>
          <w:tab w:val="left" w:pos="455"/>
        </w:tabs>
        <w:spacing w:after="0" w:line="288" w:lineRule="exact"/>
        <w:ind w:left="220"/>
        <w:jc w:val="both"/>
      </w:pPr>
      <w:r>
        <w:rPr>
          <w:color w:val="000000"/>
        </w:rPr>
        <w:t>Знакомство родителей с новыми школьными локальными актами</w:t>
      </w:r>
    </w:p>
    <w:p w:rsidR="007B3E47" w:rsidRDefault="007B3E47" w:rsidP="007B3E47">
      <w:pPr>
        <w:pStyle w:val="3"/>
        <w:numPr>
          <w:ilvl w:val="0"/>
          <w:numId w:val="4"/>
        </w:numPr>
        <w:shd w:val="clear" w:color="auto" w:fill="auto"/>
        <w:tabs>
          <w:tab w:val="left" w:pos="455"/>
        </w:tabs>
        <w:spacing w:after="0" w:line="288" w:lineRule="exact"/>
        <w:ind w:left="220"/>
        <w:jc w:val="both"/>
      </w:pPr>
      <w:r>
        <w:rPr>
          <w:color w:val="000000"/>
        </w:rPr>
        <w:t>Организация походов и туристических поездок</w:t>
      </w:r>
    </w:p>
    <w:p w:rsidR="00DB29B5" w:rsidRDefault="00DB29B5"/>
    <w:sectPr w:rsidR="00DB29B5" w:rsidSect="007B3E47">
      <w:pgSz w:w="11909" w:h="16838"/>
      <w:pgMar w:top="983" w:right="787" w:bottom="0" w:left="787" w:header="0" w:footer="3" w:gutter="528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2B6D" w:rsidRDefault="00392B6D">
      <w:r>
        <w:separator/>
      </w:r>
    </w:p>
  </w:endnote>
  <w:endnote w:type="continuationSeparator" w:id="1">
    <w:p w:rsidR="00392B6D" w:rsidRDefault="00392B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2B6D" w:rsidRDefault="00392B6D">
      <w:r>
        <w:separator/>
      </w:r>
    </w:p>
  </w:footnote>
  <w:footnote w:type="continuationSeparator" w:id="1">
    <w:p w:rsidR="00392B6D" w:rsidRDefault="00392B6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C846E3"/>
    <w:multiLevelType w:val="multilevel"/>
    <w:tmpl w:val="824054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AB3BB3"/>
    <w:multiLevelType w:val="multilevel"/>
    <w:tmpl w:val="824054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0475EB6"/>
    <w:multiLevelType w:val="multilevel"/>
    <w:tmpl w:val="73DC239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6774062"/>
    <w:multiLevelType w:val="multilevel"/>
    <w:tmpl w:val="824054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3D16A50"/>
    <w:multiLevelType w:val="multilevel"/>
    <w:tmpl w:val="7A8814A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8D55CCA"/>
    <w:multiLevelType w:val="multilevel"/>
    <w:tmpl w:val="D600633C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61758"/>
    <w:rsid w:val="00277F31"/>
    <w:rsid w:val="00361758"/>
    <w:rsid w:val="00392B6D"/>
    <w:rsid w:val="003A292F"/>
    <w:rsid w:val="005C1EE7"/>
    <w:rsid w:val="007B3E47"/>
    <w:rsid w:val="008C2349"/>
    <w:rsid w:val="008F5AE5"/>
    <w:rsid w:val="00934FCD"/>
    <w:rsid w:val="00AD5243"/>
    <w:rsid w:val="00B5522D"/>
    <w:rsid w:val="00DB29B5"/>
    <w:rsid w:val="00E149CC"/>
    <w:rsid w:val="00FF4B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B3E47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3"/>
    <w:rsid w:val="007B3E4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0">
    <w:name w:val="Основной текст (3)_"/>
    <w:link w:val="31"/>
    <w:rsid w:val="007B3E47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1">
    <w:name w:val="Заголовок №1_"/>
    <w:link w:val="10"/>
    <w:rsid w:val="007B3E47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1">
    <w:name w:val="Основной текст1"/>
    <w:rsid w:val="007B3E47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u w:val="single"/>
      <w:shd w:val="clear" w:color="auto" w:fill="FFFFFF"/>
      <w:lang w:val="ru-RU"/>
    </w:rPr>
  </w:style>
  <w:style w:type="character" w:customStyle="1" w:styleId="2">
    <w:name w:val="Основной текст2"/>
    <w:rsid w:val="007B3E47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4">
    <w:name w:val="Основной текст (4)_"/>
    <w:link w:val="40"/>
    <w:rsid w:val="007B3E4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3"/>
    <w:rsid w:val="007B3E47"/>
    <w:pPr>
      <w:shd w:val="clear" w:color="auto" w:fill="FFFFFF"/>
      <w:spacing w:after="600" w:line="0" w:lineRule="atLeast"/>
      <w:jc w:val="center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31">
    <w:name w:val="Основной текст (3)"/>
    <w:basedOn w:val="a"/>
    <w:link w:val="30"/>
    <w:rsid w:val="007B3E47"/>
    <w:pPr>
      <w:shd w:val="clear" w:color="auto" w:fill="FFFFFF"/>
      <w:spacing w:after="240" w:line="331" w:lineRule="exact"/>
      <w:jc w:val="right"/>
    </w:pPr>
    <w:rPr>
      <w:rFonts w:ascii="Times New Roman" w:eastAsia="Times New Roman" w:hAnsi="Times New Roman" w:cs="Times New Roman"/>
      <w:color w:val="auto"/>
      <w:sz w:val="21"/>
      <w:szCs w:val="21"/>
      <w:lang w:eastAsia="en-US"/>
    </w:rPr>
  </w:style>
  <w:style w:type="paragraph" w:customStyle="1" w:styleId="10">
    <w:name w:val="Заголовок №1"/>
    <w:basedOn w:val="a"/>
    <w:link w:val="1"/>
    <w:rsid w:val="007B3E47"/>
    <w:pPr>
      <w:shd w:val="clear" w:color="auto" w:fill="FFFFFF"/>
      <w:spacing w:before="240" w:line="317" w:lineRule="exac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7"/>
      <w:szCs w:val="27"/>
      <w:lang w:eastAsia="en-US"/>
    </w:rPr>
  </w:style>
  <w:style w:type="paragraph" w:customStyle="1" w:styleId="40">
    <w:name w:val="Основной текст (4)"/>
    <w:basedOn w:val="a"/>
    <w:link w:val="4"/>
    <w:rsid w:val="007B3E47"/>
    <w:pPr>
      <w:shd w:val="clear" w:color="auto" w:fill="FFFFFF"/>
      <w:spacing w:before="300" w:line="288" w:lineRule="exact"/>
      <w:jc w:val="center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paragraph" w:styleId="a4">
    <w:name w:val="List Paragraph"/>
    <w:basedOn w:val="a"/>
    <w:uiPriority w:val="34"/>
    <w:qFormat/>
    <w:rsid w:val="007B3E4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C234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8C2349"/>
    <w:rPr>
      <w:rFonts w:ascii="Segoe UI" w:eastAsia="Courier New" w:hAnsi="Segoe UI" w:cs="Segoe U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T_Corp\Desktop\&#1089;&#1072;&#1081;&#1090;\&#1074;&#1086;&#1089;&#1087;&#1080;&#1090;%20&#1088;&#1072;&#1073;&#1086;&#1090;&#1072;\28-11-2020_11-39-18\&#1057;&#1086;&#1074;&#1077;&#1090;%20&#1088;&#1086;&#1076;&#1080;&#1090;&#1077;&#1083;&#1077;&#1081;%20&#1087;&#1083;&#1072;&#1085;%20&#1080;%20&#1087;&#1088;&#1080;&#1082;&#1072;&#1079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Совет родителей план и приказ</Template>
  <TotalTime>2</TotalTime>
  <Pages>1</Pages>
  <Words>512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IT_Corp</dc:creator>
  <cp:lastModifiedBy>IT_Corp</cp:lastModifiedBy>
  <cp:revision>6</cp:revision>
  <cp:lastPrinted>2020-11-26T07:46:00Z</cp:lastPrinted>
  <dcterms:created xsi:type="dcterms:W3CDTF">2021-01-06T06:57:00Z</dcterms:created>
  <dcterms:modified xsi:type="dcterms:W3CDTF">2021-01-06T07:06:00Z</dcterms:modified>
</cp:coreProperties>
</file>